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A419D" w14:textId="77777777" w:rsidR="004301EB" w:rsidRDefault="004301EB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5E43C8C0" w:rsidR="007879F5" w:rsidRPr="007879F5" w:rsidRDefault="00EC290F" w:rsidP="004301EB">
      <w:pPr>
        <w:pStyle w:val="Overskrift1"/>
        <w:spacing w:before="0" w:line="320" w:lineRule="atLeast"/>
        <w:rPr>
          <w:color w:val="444444"/>
          <w:sz w:val="32"/>
        </w:rPr>
      </w:pPr>
      <w:r>
        <w:rPr>
          <w:color w:val="444444"/>
          <w:sz w:val="32"/>
        </w:rPr>
        <w:t>Ansøgning om ekstra flyttehjælp</w:t>
      </w:r>
    </w:p>
    <w:p w14:paraId="47CB440C" w14:textId="77777777" w:rsidR="00D65B7A" w:rsidRPr="007879F5" w:rsidRDefault="004301EB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  <w:bookmarkStart w:id="0" w:name="_GoBack"/>
      <w:bookmarkEnd w:id="0"/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29"/>
        <w:gridCol w:w="3809"/>
      </w:tblGrid>
      <w:tr w:rsidR="00C14295" w:rsidRPr="007879F5" w14:paraId="47CB4412" w14:textId="77777777" w:rsidTr="007879F5">
        <w:tc>
          <w:tcPr>
            <w:tcW w:w="5829" w:type="dxa"/>
          </w:tcPr>
          <w:p w14:paraId="0CBF88A8" w14:textId="77777777" w:rsidR="0085147F" w:rsidRDefault="0085147F" w:rsidP="0085147F">
            <w:pPr>
              <w:pStyle w:val="Brevhoved2"/>
              <w:rPr>
                <w:caps w:val="0"/>
                <w:sz w:val="32"/>
              </w:rPr>
            </w:pPr>
            <w:r>
              <w:rPr>
                <w:caps w:val="0"/>
                <w:sz w:val="32"/>
              </w:rPr>
              <w:t>Boligforeningen Fremad</w:t>
            </w:r>
          </w:p>
          <w:p w14:paraId="47CB440E" w14:textId="2AEA41C4" w:rsidR="00020CBB" w:rsidRPr="007879F5" w:rsidRDefault="0085147F" w:rsidP="0085147F">
            <w:pPr>
              <w:pStyle w:val="Brevhoved2"/>
            </w:pPr>
            <w:r>
              <w:t>Åhaven</w:t>
            </w:r>
          </w:p>
        </w:tc>
        <w:tc>
          <w:tcPr>
            <w:tcW w:w="3809" w:type="dxa"/>
          </w:tcPr>
          <w:p w14:paraId="47CB440F" w14:textId="61A64A5C" w:rsidR="00020CBB" w:rsidRPr="007879F5" w:rsidRDefault="0085147F" w:rsidP="007879F5">
            <w:pPr>
              <w:pStyle w:val="Brevhoved2"/>
              <w:rPr>
                <w:rStyle w:val="LedeteksterTegn"/>
                <w:sz w:val="32"/>
                <w:szCs w:val="38"/>
              </w:rPr>
            </w:pPr>
          </w:p>
          <w:p w14:paraId="47CB4410" w14:textId="4837BD5A" w:rsidR="00020CBB" w:rsidRPr="007879F5" w:rsidRDefault="004301EB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1" w:name="Case_CaseID"/>
            <w:r w:rsidR="0085147F" w:rsidRPr="0085147F">
              <w:rPr>
                <w:rFonts w:cstheme="minorHAnsi"/>
                <w:sz w:val="22"/>
                <w:szCs w:val="22"/>
              </w:rPr>
              <w:t>ASG-</w:t>
            </w:r>
            <w:bookmarkEnd w:id="1"/>
            <w:r w:rsidR="0085147F" w:rsidRPr="0085147F">
              <w:rPr>
                <w:rFonts w:cstheme="minorHAnsi"/>
                <w:sz w:val="22"/>
                <w:szCs w:val="22"/>
              </w:rPr>
              <w:t>2020-11361</w:t>
            </w:r>
          </w:p>
          <w:p w14:paraId="47CB4411" w14:textId="7CC5582D" w:rsidR="00020CBB" w:rsidRPr="007879F5" w:rsidRDefault="004301EB" w:rsidP="003F445D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85147F">
              <w:rPr>
                <w:rFonts w:cstheme="minorHAnsi"/>
                <w:sz w:val="22"/>
                <w:szCs w:val="22"/>
              </w:rPr>
              <w:t>7205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bookmarkStart w:id="2" w:name="UsrInit"/>
            <w:r w:rsidR="00A31D65">
              <w:rPr>
                <w:rFonts w:cstheme="minorHAnsi"/>
                <w:sz w:val="22"/>
                <w:szCs w:val="22"/>
              </w:rPr>
              <w:t>KFC</w:t>
            </w:r>
            <w:bookmarkEnd w:id="2"/>
            <w:r w:rsidR="000B6E4D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3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3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4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4"/>
          </w:p>
        </w:tc>
      </w:tr>
    </w:tbl>
    <w:p w14:paraId="35F9FAE4" w14:textId="4080E812" w:rsidR="004301EB" w:rsidRPr="008C1A06" w:rsidRDefault="004301EB" w:rsidP="004301EB">
      <w:pPr>
        <w:spacing w:before="120"/>
      </w:pPr>
      <w:bookmarkStart w:id="5" w:name="StartHer"/>
      <w:bookmarkEnd w:id="5"/>
      <w:r>
        <w:t>Når du skal genhuse</w:t>
      </w:r>
      <w:r w:rsidR="0010153B">
        <w:t>s</w:t>
      </w:r>
      <w:r>
        <w:t xml:space="preserve"> har du</w:t>
      </w:r>
      <w:r w:rsidRPr="008C1A06">
        <w:t xml:space="preserve"> ret til flyttehjælp. Alle der skal genh</w:t>
      </w:r>
      <w:r>
        <w:t>uses får hjælp til flytning. Du</w:t>
      </w:r>
      <w:r w:rsidRPr="008C1A06">
        <w:t xml:space="preserve"> sk</w:t>
      </w:r>
      <w:r w:rsidR="0010153B">
        <w:t>al som udgangspunkt selv pakke d</w:t>
      </w:r>
      <w:r w:rsidRPr="008C1A06">
        <w:t>ine ting</w:t>
      </w:r>
      <w:r>
        <w:t xml:space="preserve"> og sørge</w:t>
      </w:r>
      <w:r w:rsidR="0010153B">
        <w:t xml:space="preserve"> for, at dine møbler kan flyttes</w:t>
      </w:r>
      <w:r w:rsidRPr="008C1A06">
        <w:t>.</w:t>
      </w:r>
      <w:r w:rsidR="004B1201">
        <w:t xml:space="preserve"> Flyttefirmaet flytter så alt dit indbo.</w:t>
      </w:r>
    </w:p>
    <w:p w14:paraId="521AD1CC" w14:textId="4B2F1F00" w:rsidR="004301EB" w:rsidRPr="008C1A06" w:rsidRDefault="004301EB" w:rsidP="004301EB">
      <w:pPr>
        <w:pStyle w:val="Almindeligtekst"/>
        <w:spacing w:before="120"/>
      </w:pPr>
      <w:r w:rsidRPr="008C1A06">
        <w:t xml:space="preserve">Alle der ikke selv kan pakke, kan søge om </w:t>
      </w:r>
      <w:r>
        <w:t>ekstra hjælp til flytning</w:t>
      </w:r>
      <w:r w:rsidRPr="008C1A06">
        <w:t>.</w:t>
      </w:r>
    </w:p>
    <w:p w14:paraId="69EF5832" w14:textId="77777777" w:rsidR="004301EB" w:rsidRPr="008C1A06" w:rsidRDefault="004301EB" w:rsidP="004301EB">
      <w:pPr>
        <w:pStyle w:val="Almindeligtekst"/>
        <w:spacing w:before="120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772"/>
        <w:gridCol w:w="478"/>
        <w:gridCol w:w="2732"/>
      </w:tblGrid>
      <w:tr w:rsidR="004301EB" w:rsidRPr="004301EB" w14:paraId="32FA0EA9" w14:textId="77777777" w:rsidTr="004301EB">
        <w:sdt>
          <w:sdtPr>
            <w:id w:val="-1475979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0EDA74A8" w14:textId="01E8B7C3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2" w:type="dxa"/>
          </w:tcPr>
          <w:p w14:paraId="6DBA1AE8" w14:textId="6A9A323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Nedpakning</w:t>
            </w:r>
          </w:p>
        </w:tc>
        <w:sdt>
          <w:sdtPr>
            <w:id w:val="484448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8" w:type="dxa"/>
              </w:tcPr>
              <w:p w14:paraId="17A73A3C" w14:textId="0AD9EBA1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32" w:type="dxa"/>
          </w:tcPr>
          <w:p w14:paraId="0571BE55" w14:textId="65313476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Udpakning</w:t>
            </w:r>
          </w:p>
        </w:tc>
      </w:tr>
      <w:tr w:rsidR="004301EB" w:rsidRPr="004301EB" w14:paraId="40104ECF" w14:textId="77777777" w:rsidTr="004301EB">
        <w:tc>
          <w:tcPr>
            <w:tcW w:w="436" w:type="dxa"/>
          </w:tcPr>
          <w:p w14:paraId="3E113E5D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2" w:type="dxa"/>
          </w:tcPr>
          <w:p w14:paraId="36924EE0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478" w:type="dxa"/>
          </w:tcPr>
          <w:p w14:paraId="25E8C018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32" w:type="dxa"/>
          </w:tcPr>
          <w:p w14:paraId="6D1E0E97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7855F28A" w14:textId="46EFC810" w:rsidR="007879F5" w:rsidRDefault="004301EB" w:rsidP="007879F5">
      <w:r>
        <w:t>Skriv en kort begrundelse for din ansøgning: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109A2716" w14:textId="77777777" w:rsidTr="004301EB">
        <w:tc>
          <w:tcPr>
            <w:tcW w:w="9628" w:type="dxa"/>
          </w:tcPr>
          <w:p w14:paraId="54B3CBB1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0D86C8D" w14:textId="77777777" w:rsidTr="004301EB">
        <w:tc>
          <w:tcPr>
            <w:tcW w:w="9628" w:type="dxa"/>
          </w:tcPr>
          <w:p w14:paraId="04DA2C0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5C86434" w14:textId="77777777" w:rsidTr="004301EB">
        <w:tc>
          <w:tcPr>
            <w:tcW w:w="9628" w:type="dxa"/>
          </w:tcPr>
          <w:p w14:paraId="49C92CC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5878E322" w14:textId="77777777" w:rsidTr="004301EB">
        <w:tc>
          <w:tcPr>
            <w:tcW w:w="9628" w:type="dxa"/>
          </w:tcPr>
          <w:p w14:paraId="33B8ED6B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</w:tbl>
    <w:p w14:paraId="0D53124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975"/>
      </w:tblGrid>
      <w:tr w:rsidR="004301EB" w:rsidRPr="004301EB" w14:paraId="7D90DA53" w14:textId="77777777" w:rsidTr="00182F6E">
        <w:sdt>
          <w:sdtPr>
            <w:id w:val="78840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77F5B064" w14:textId="77777777" w:rsidR="004301EB" w:rsidRPr="004301EB" w:rsidRDefault="004301EB" w:rsidP="00182F6E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4" w:type="dxa"/>
          </w:tcPr>
          <w:p w14:paraId="277CE603" w14:textId="574D285C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Montørtimer</w:t>
            </w:r>
            <w:r w:rsidR="004B1201">
              <w:rPr>
                <w:sz w:val="22"/>
              </w:rPr>
              <w:t>/</w:t>
            </w:r>
            <w:proofErr w:type="spellStart"/>
            <w:r w:rsidR="004B1201">
              <w:rPr>
                <w:sz w:val="22"/>
              </w:rPr>
              <w:t>handymand</w:t>
            </w:r>
            <w:proofErr w:type="spellEnd"/>
          </w:p>
        </w:tc>
      </w:tr>
      <w:tr w:rsidR="004301EB" w:rsidRPr="004301EB" w14:paraId="74D8B05D" w14:textId="77777777" w:rsidTr="00182F6E">
        <w:tc>
          <w:tcPr>
            <w:tcW w:w="436" w:type="dxa"/>
          </w:tcPr>
          <w:p w14:paraId="3914AF2B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4" w:type="dxa"/>
          </w:tcPr>
          <w:p w14:paraId="6990D8C3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0B45604E" w14:textId="77728F23" w:rsidR="004301EB" w:rsidRDefault="004301EB" w:rsidP="007879F5">
      <w:r>
        <w:t>Beskriv omfanget: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6F5D9A7C" w14:textId="77777777" w:rsidTr="00182F6E">
        <w:tc>
          <w:tcPr>
            <w:tcW w:w="9628" w:type="dxa"/>
          </w:tcPr>
          <w:p w14:paraId="386AAC37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1698771A" w14:textId="77777777" w:rsidTr="00182F6E">
        <w:tc>
          <w:tcPr>
            <w:tcW w:w="9628" w:type="dxa"/>
          </w:tcPr>
          <w:p w14:paraId="74FC8573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01A7A4C0" w14:textId="77777777" w:rsidTr="00182F6E">
        <w:tc>
          <w:tcPr>
            <w:tcW w:w="9628" w:type="dxa"/>
          </w:tcPr>
          <w:p w14:paraId="721DF0B1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</w:tbl>
    <w:p w14:paraId="4F97390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116"/>
      </w:tblGrid>
      <w:tr w:rsidR="004301EB" w:rsidRPr="004301EB" w14:paraId="4D5CACFC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12E45734" w14:textId="7616ADAA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Navn: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14:paraId="5CF21000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866AD64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7652958" w14:textId="5F1158E1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Adresse: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F00116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7599EF7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042F9E35" w14:textId="24343E2D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Dato: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D51A2B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69496259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BDC0EDA" w14:textId="3F4EF28F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Underskrift: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32BB54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</w:tbl>
    <w:p w14:paraId="199B98AA" w14:textId="77777777" w:rsidR="004301EB" w:rsidRPr="007879F5" w:rsidRDefault="004301EB" w:rsidP="004301EB"/>
    <w:sectPr w:rsidR="004301EB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C116E7" w:rsidRDefault="004301EB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C116E7" w:rsidRDefault="00430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85147F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4301EB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85147F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6" w:name="DokID"/>
                <w:r>
                  <w:rPr>
                    <w:sz w:val="16"/>
                    <w:szCs w:val="16"/>
                  </w:rPr>
                  <w:t>3458307</w:t>
                </w:r>
                <w:bookmarkEnd w:id="6"/>
              </w:p>
            </w:txbxContent>
          </v:textbox>
        </v:shape>
      </w:pict>
    </w:r>
    <w:r w:rsidR="004301EB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C116E7" w:rsidRDefault="004301EB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C116E7" w:rsidRDefault="00430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85147F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4301EB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85147F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85147F" w:rsidP="005A1FC2">
    <w:pPr>
      <w:pStyle w:val="Brevhoved1"/>
    </w:pPr>
  </w:p>
  <w:p w14:paraId="47CB441E" w14:textId="77777777" w:rsidR="00020CBB" w:rsidRPr="005A1FC2" w:rsidRDefault="004301EB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hideSpellingErrors/>
  <w:hideGrammaticalErrors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B6E4D"/>
    <w:rsid w:val="0010153B"/>
    <w:rsid w:val="00115CAB"/>
    <w:rsid w:val="0030708D"/>
    <w:rsid w:val="003F445D"/>
    <w:rsid w:val="004301EB"/>
    <w:rsid w:val="004B1201"/>
    <w:rsid w:val="00677FAA"/>
    <w:rsid w:val="007879F5"/>
    <w:rsid w:val="0085147F"/>
    <w:rsid w:val="00A31D65"/>
    <w:rsid w:val="00C116E7"/>
    <w:rsid w:val="00C14295"/>
    <w:rsid w:val="00E70A23"/>
    <w:rsid w:val="00EC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147F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5147F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85147F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8514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85147F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85147F"/>
  </w:style>
  <w:style w:type="paragraph" w:styleId="Sidehoved">
    <w:name w:val="header"/>
    <w:basedOn w:val="Normal"/>
    <w:link w:val="SidehovedTegn"/>
    <w:uiPriority w:val="99"/>
    <w:unhideWhenUsed/>
    <w:rsid w:val="008514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85147F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8514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85147F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85147F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85147F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85147F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85147F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85147F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85147F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85147F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85147F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85147F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85147F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85147F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85147F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85147F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85147F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85147F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85147F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85147F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85147F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85147F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85147F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85147F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85147F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85147F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85147F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85147F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85147F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85147F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85147F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85147F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85147F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85147F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85147F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4301EB"/>
    <w:pPr>
      <w:spacing w:after="0" w:line="240" w:lineRule="auto"/>
    </w:pPr>
    <w:rPr>
      <w:rFonts w:eastAsiaTheme="minorHAnsi"/>
      <w:lang w:eastAsia="en-US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4301EB"/>
    <w:rPr>
      <w:rFonts w:ascii="Verdana" w:eastAsiaTheme="minorHAnsi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64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3458309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Classification xmlns="1821644f-c7ac-4dc4-9e2f-ac1ddb1ec445">Offentlig</Classification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purl.org/dc/dcmitype/"/>
    <ds:schemaRef ds:uri="http://schemas.microsoft.com/office/infopath/2007/PartnerControls"/>
    <ds:schemaRef ds:uri="0e0e3b29-a74d-4226-b90c-b5b576460e5e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3195bc13-0fe8-4491-aac6-3ec48442cdc3"/>
    <ds:schemaRef ds:uri="http://schemas.microsoft.com/office/2006/documentManagement/types"/>
    <ds:schemaRef ds:uri="http://schemas.microsoft.com/sharepoint/v3"/>
    <ds:schemaRef ds:uri="795d0a3a-c18c-40a1-8d2a-5fc0ff126002"/>
    <ds:schemaRef ds:uri="http://purl.org/dc/terms/"/>
    <ds:schemaRef ds:uri="ebfeadab-bc85-4835-a157-b8b4e97ca194"/>
    <ds:schemaRef ds:uri="1821644f-c7ac-4dc4-9e2f-ac1ddb1ec445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EF8F395-AA67-42F1-8F8F-D9AB8840E1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9E2FACA-48CA-45C4-BE12-A7639D7E5F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85</Words>
  <Characters>523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2019-09-03T08:36:00Z</dcterms:created>
  <dcterms:modified xsi:type="dcterms:W3CDTF">2021-10-26T10:29:00Z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